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85B" w:rsidRPr="00F97888" w:rsidRDefault="0019285B" w:rsidP="00353615">
      <w:pPr>
        <w:jc w:val="center"/>
        <w:rPr>
          <w:rFonts w:ascii="Times New Roman" w:hAnsi="Times New Roman"/>
          <w:sz w:val="28"/>
          <w:szCs w:val="28"/>
        </w:rPr>
      </w:pPr>
      <w:r w:rsidRPr="00136E29">
        <w:rPr>
          <w:rFonts w:ascii="Times New Roman" w:hAnsi="Times New Roman"/>
          <w:sz w:val="28"/>
          <w:szCs w:val="28"/>
        </w:rPr>
        <w:t>Протокол школь</w:t>
      </w:r>
      <w:r>
        <w:rPr>
          <w:rFonts w:ascii="Times New Roman" w:hAnsi="Times New Roman"/>
          <w:sz w:val="28"/>
          <w:szCs w:val="28"/>
        </w:rPr>
        <w:t>ного этапа ВОШ по искусству (МХК) в 2018-2019</w:t>
      </w:r>
      <w:r w:rsidRPr="00136E29">
        <w:rPr>
          <w:rFonts w:ascii="Times New Roman" w:hAnsi="Times New Roman"/>
          <w:sz w:val="28"/>
          <w:szCs w:val="28"/>
        </w:rPr>
        <w:t xml:space="preserve"> учебном году</w:t>
      </w:r>
    </w:p>
    <w:tbl>
      <w:tblPr>
        <w:tblpPr w:leftFromText="180" w:rightFromText="180" w:vertAnchor="text" w:tblpX="275" w:tblpY="1"/>
        <w:tblOverlap w:val="never"/>
        <w:tblW w:w="4378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2364"/>
        <w:gridCol w:w="3164"/>
        <w:gridCol w:w="2201"/>
        <w:gridCol w:w="1676"/>
      </w:tblGrid>
      <w:tr w:rsidR="0019285B" w:rsidRPr="00353615" w:rsidTr="00353615">
        <w:trPr>
          <w:trHeight w:val="443"/>
          <w:tblCellSpacing w:w="15" w:type="dxa"/>
        </w:trPr>
        <w:tc>
          <w:tcPr>
            <w:tcW w:w="1233" w:type="pct"/>
            <w:vAlign w:val="center"/>
          </w:tcPr>
          <w:p w:rsidR="0019285B" w:rsidRPr="00353615" w:rsidRDefault="0019285B" w:rsidP="00A97FF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666" w:type="pct"/>
            <w:vAlign w:val="center"/>
          </w:tcPr>
          <w:p w:rsidR="0019285B" w:rsidRPr="00353615" w:rsidRDefault="0019285B" w:rsidP="00A97FF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Ф.И. ученика</w:t>
            </w:r>
          </w:p>
        </w:tc>
        <w:tc>
          <w:tcPr>
            <w:tcW w:w="1154" w:type="pct"/>
            <w:vAlign w:val="center"/>
          </w:tcPr>
          <w:p w:rsidR="0019285B" w:rsidRPr="00353615" w:rsidRDefault="0019285B" w:rsidP="00A97FF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Класс обучения</w:t>
            </w:r>
          </w:p>
        </w:tc>
        <w:tc>
          <w:tcPr>
            <w:tcW w:w="867" w:type="pct"/>
            <w:vAlign w:val="center"/>
          </w:tcPr>
          <w:p w:rsidR="0019285B" w:rsidRPr="00353615" w:rsidRDefault="0019285B" w:rsidP="00A97FF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Баллы</w:t>
            </w:r>
          </w:p>
        </w:tc>
      </w:tr>
      <w:tr w:rsidR="0019285B" w:rsidRPr="00353615" w:rsidTr="006223FA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Мешковец 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166</w:t>
            </w:r>
          </w:p>
        </w:tc>
      </w:tr>
      <w:tr w:rsidR="0019285B" w:rsidRPr="00353615" w:rsidTr="00FA40FA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Багаутдинов Р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78</w:t>
            </w:r>
          </w:p>
        </w:tc>
      </w:tr>
      <w:tr w:rsidR="0019285B" w:rsidRPr="00353615" w:rsidTr="00FA40FA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Елистратов Э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</w:p>
        </w:tc>
      </w:tr>
      <w:tr w:rsidR="0019285B" w:rsidRPr="00353615" w:rsidTr="00320878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Альметов 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339</w:t>
            </w:r>
          </w:p>
        </w:tc>
      </w:tr>
      <w:tr w:rsidR="0019285B" w:rsidRPr="00353615" w:rsidTr="00320878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Хуснутдинов Р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218</w:t>
            </w:r>
          </w:p>
        </w:tc>
      </w:tr>
      <w:tr w:rsidR="0019285B" w:rsidRPr="00353615" w:rsidTr="00320878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Белозёрова 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199</w:t>
            </w:r>
          </w:p>
        </w:tc>
      </w:tr>
      <w:tr w:rsidR="0019285B" w:rsidRPr="00353615" w:rsidTr="00320878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Гарифуллина 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177</w:t>
            </w:r>
          </w:p>
        </w:tc>
      </w:tr>
      <w:tr w:rsidR="0019285B" w:rsidRPr="00353615" w:rsidTr="00320878">
        <w:trPr>
          <w:trHeight w:val="44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Абдрашитова 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153</w:t>
            </w:r>
          </w:p>
        </w:tc>
      </w:tr>
      <w:tr w:rsidR="0019285B" w:rsidRPr="00353615" w:rsidTr="00353615">
        <w:trPr>
          <w:trHeight w:val="368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ind w:left="426" w:hanging="426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Сафонова Ю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144</w:t>
            </w:r>
          </w:p>
        </w:tc>
      </w:tr>
      <w:tr w:rsidR="0019285B" w:rsidRPr="00353615" w:rsidTr="00353615">
        <w:trPr>
          <w:trHeight w:val="27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Бектемирова Д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336</w:t>
            </w:r>
          </w:p>
        </w:tc>
      </w:tr>
      <w:tr w:rsidR="0019285B" w:rsidRPr="00353615" w:rsidTr="00353615">
        <w:trPr>
          <w:trHeight w:val="273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Дарешина 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275</w:t>
            </w:r>
          </w:p>
        </w:tc>
      </w:tr>
      <w:tr w:rsidR="0019285B" w:rsidRPr="00353615" w:rsidTr="00353615">
        <w:trPr>
          <w:trHeight w:val="281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Садриева 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214</w:t>
            </w:r>
          </w:p>
        </w:tc>
      </w:tr>
      <w:tr w:rsidR="0019285B" w:rsidRPr="00353615" w:rsidTr="00353615">
        <w:trPr>
          <w:trHeight w:val="281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Низамова Э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200</w:t>
            </w:r>
          </w:p>
        </w:tc>
      </w:tr>
      <w:tr w:rsidR="0019285B" w:rsidRPr="00353615" w:rsidTr="00353615">
        <w:trPr>
          <w:trHeight w:val="281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Ливадный Н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161</w:t>
            </w:r>
          </w:p>
        </w:tc>
      </w:tr>
      <w:tr w:rsidR="0019285B" w:rsidRPr="00353615" w:rsidTr="00353615">
        <w:trPr>
          <w:trHeight w:val="281"/>
          <w:tblCellSpacing w:w="15" w:type="dxa"/>
        </w:trPr>
        <w:tc>
          <w:tcPr>
            <w:tcW w:w="1233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1666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Михеев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54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67" w:type="pct"/>
            <w:vAlign w:val="bottom"/>
          </w:tcPr>
          <w:p w:rsidR="0019285B" w:rsidRPr="00353615" w:rsidRDefault="0019285B" w:rsidP="007D38D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53615">
              <w:rPr>
                <w:rFonts w:ascii="Times New Roman" w:hAnsi="Times New Roman"/>
                <w:sz w:val="28"/>
                <w:szCs w:val="28"/>
                <w:lang w:eastAsia="ru-RU"/>
              </w:rPr>
              <w:t>134</w:t>
            </w:r>
          </w:p>
        </w:tc>
      </w:tr>
    </w:tbl>
    <w:p w:rsidR="0019285B" w:rsidRDefault="0019285B" w:rsidP="00F97888">
      <w:pPr>
        <w:rPr>
          <w:rFonts w:ascii="Times New Roman" w:hAnsi="Times New Roman"/>
          <w:sz w:val="28"/>
          <w:szCs w:val="28"/>
        </w:rPr>
      </w:pPr>
    </w:p>
    <w:p w:rsidR="0019285B" w:rsidRDefault="0019285B" w:rsidP="00F97888">
      <w:pPr>
        <w:rPr>
          <w:rFonts w:ascii="Times New Roman" w:hAnsi="Times New Roman"/>
          <w:sz w:val="28"/>
          <w:szCs w:val="28"/>
        </w:rPr>
      </w:pPr>
    </w:p>
    <w:p w:rsidR="0019285B" w:rsidRPr="00A97FF9" w:rsidRDefault="0019285B" w:rsidP="00F97888">
      <w:pPr>
        <w:rPr>
          <w:rFonts w:ascii="Times New Roman" w:hAnsi="Times New Roman"/>
          <w:sz w:val="28"/>
          <w:szCs w:val="28"/>
        </w:rPr>
      </w:pPr>
    </w:p>
    <w:p w:rsidR="0019285B" w:rsidRDefault="0019285B" w:rsidP="00136E29">
      <w:pPr>
        <w:rPr>
          <w:rFonts w:ascii="Times New Roman" w:hAnsi="Times New Roman"/>
          <w:sz w:val="28"/>
          <w:szCs w:val="28"/>
        </w:rPr>
      </w:pPr>
    </w:p>
    <w:p w:rsidR="0019285B" w:rsidRPr="006123F4" w:rsidRDefault="0019285B" w:rsidP="00136E29">
      <w:pPr>
        <w:rPr>
          <w:rFonts w:ascii="Times New Roman" w:hAnsi="Times New Roman"/>
          <w:sz w:val="28"/>
          <w:szCs w:val="28"/>
        </w:rPr>
      </w:pPr>
    </w:p>
    <w:sectPr w:rsidR="0019285B" w:rsidRPr="006123F4" w:rsidSect="00136E29">
      <w:pgSz w:w="11906" w:h="16838"/>
      <w:pgMar w:top="851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221A"/>
    <w:rsid w:val="00006803"/>
    <w:rsid w:val="000254FD"/>
    <w:rsid w:val="000B1437"/>
    <w:rsid w:val="000B41AB"/>
    <w:rsid w:val="00107BC5"/>
    <w:rsid w:val="00116E0E"/>
    <w:rsid w:val="00136E29"/>
    <w:rsid w:val="00186A77"/>
    <w:rsid w:val="00191877"/>
    <w:rsid w:val="0019285B"/>
    <w:rsid w:val="0022697A"/>
    <w:rsid w:val="00246677"/>
    <w:rsid w:val="002B216B"/>
    <w:rsid w:val="002D23F4"/>
    <w:rsid w:val="002D7891"/>
    <w:rsid w:val="002F2373"/>
    <w:rsid w:val="00300E4F"/>
    <w:rsid w:val="003051C6"/>
    <w:rsid w:val="00320878"/>
    <w:rsid w:val="00353615"/>
    <w:rsid w:val="003828C2"/>
    <w:rsid w:val="003D6F08"/>
    <w:rsid w:val="004127F4"/>
    <w:rsid w:val="004272EB"/>
    <w:rsid w:val="005315EC"/>
    <w:rsid w:val="005837E9"/>
    <w:rsid w:val="005B406A"/>
    <w:rsid w:val="006123F4"/>
    <w:rsid w:val="006223FA"/>
    <w:rsid w:val="00651DE1"/>
    <w:rsid w:val="006E60DD"/>
    <w:rsid w:val="0072780E"/>
    <w:rsid w:val="007350DC"/>
    <w:rsid w:val="00751904"/>
    <w:rsid w:val="007667A7"/>
    <w:rsid w:val="007C326A"/>
    <w:rsid w:val="007D0BFC"/>
    <w:rsid w:val="007D38D3"/>
    <w:rsid w:val="00836195"/>
    <w:rsid w:val="00844C07"/>
    <w:rsid w:val="00897562"/>
    <w:rsid w:val="008E767B"/>
    <w:rsid w:val="00A97FF9"/>
    <w:rsid w:val="00B21F3A"/>
    <w:rsid w:val="00B41E25"/>
    <w:rsid w:val="00B763D2"/>
    <w:rsid w:val="00BF3863"/>
    <w:rsid w:val="00C4735F"/>
    <w:rsid w:val="00C47446"/>
    <w:rsid w:val="00D10CD8"/>
    <w:rsid w:val="00D6221A"/>
    <w:rsid w:val="00D87F35"/>
    <w:rsid w:val="00DA3C49"/>
    <w:rsid w:val="00DC2607"/>
    <w:rsid w:val="00E36E65"/>
    <w:rsid w:val="00E4736D"/>
    <w:rsid w:val="00EA4B74"/>
    <w:rsid w:val="00EB00BA"/>
    <w:rsid w:val="00F2562D"/>
    <w:rsid w:val="00F97888"/>
    <w:rsid w:val="00FA40FA"/>
    <w:rsid w:val="00FD6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16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36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36E2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EB00BA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EB00BA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880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0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8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880072">
                  <w:marLeft w:val="-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880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0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8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880077">
                  <w:marLeft w:val="-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88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880081">
                  <w:marLeft w:val="-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880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0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116</TotalTime>
  <Pages>1</Pages>
  <Words>98</Words>
  <Characters>563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школьного этапа ВОШ по истории в 2017-2018 учебном году</dc:title>
  <dc:subject/>
  <dc:creator>KatrinKAgeo</dc:creator>
  <cp:keywords/>
  <dc:description/>
  <cp:lastModifiedBy>User</cp:lastModifiedBy>
  <cp:revision>13</cp:revision>
  <dcterms:created xsi:type="dcterms:W3CDTF">2018-10-05T15:09:00Z</dcterms:created>
  <dcterms:modified xsi:type="dcterms:W3CDTF">2018-10-19T15:43:00Z</dcterms:modified>
</cp:coreProperties>
</file>